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854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全体的なチラシのレイアウトの表"/>
      </w:tblPr>
      <w:tblGrid>
        <w:gridCol w:w="5883"/>
        <w:gridCol w:w="4971"/>
      </w:tblGrid>
      <w:tr w:rsidR="0031681D" w:rsidRPr="00832E12" w:rsidTr="0031681D">
        <w:trPr>
          <w:trHeight w:hRule="exact" w:val="15857"/>
          <w:jc w:val="center"/>
        </w:trPr>
        <w:tc>
          <w:tcPr>
            <w:tcW w:w="5883" w:type="dxa"/>
          </w:tcPr>
          <w:tbl>
            <w:tblPr>
              <w:tblpPr w:leftFromText="142" w:rightFromText="142" w:horzAnchor="margin" w:tblpX="-284" w:tblpY="-720"/>
              <w:tblOverlap w:val="never"/>
              <w:tblW w:w="6466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チラシ本文の内容のレイアウト"/>
            </w:tblPr>
            <w:tblGrid>
              <w:gridCol w:w="6466"/>
            </w:tblGrid>
            <w:tr w:rsidR="0031681D" w:rsidRPr="00993D34" w:rsidTr="005E16B0">
              <w:trPr>
                <w:cantSplit/>
                <w:trHeight w:hRule="exact" w:val="10206"/>
              </w:trPr>
              <w:tc>
                <w:tcPr>
                  <w:tcW w:w="6466" w:type="dxa"/>
                </w:tcPr>
                <w:p w:rsidR="0031681D" w:rsidRPr="00993D34" w:rsidRDefault="005C34CB">
                  <w:pPr>
                    <w:rPr>
                      <w:rFonts w:ascii="Meiryo UI" w:eastAsia="Meiryo UI" w:hAnsi="Meiryo UI"/>
                      <w:sz w:val="28"/>
                      <w:szCs w:val="28"/>
                    </w:rPr>
                  </w:pPr>
                  <w:bookmarkStart w:id="0" w:name="_GoBack"/>
                  <w:bookmarkEnd w:id="0"/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0" locked="0" layoutInCell="1" allowOverlap="1" wp14:anchorId="0678FC7F" wp14:editId="6A7B4A62">
                            <wp:simplePos x="0" y="0"/>
                            <wp:positionH relativeFrom="column">
                              <wp:posOffset>3253740</wp:posOffset>
                            </wp:positionH>
                            <wp:positionV relativeFrom="paragraph">
                              <wp:posOffset>-231775</wp:posOffset>
                            </wp:positionV>
                            <wp:extent cx="1419225" cy="7505700"/>
                            <wp:effectExtent l="0" t="0" r="0" b="0"/>
                            <wp:wrapNone/>
                            <wp:docPr id="13" name="テキスト ボックス 1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419225" cy="7505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670537" w:rsidRPr="005C34CB" w:rsidRDefault="00670537" w:rsidP="004D271D">
                                        <w:pPr>
                                          <w:spacing w:after="0"/>
                                          <w:rPr>
                                            <w:rFonts w:ascii="有澤太楷書" w:eastAsia="有澤太楷書" w:hAnsi="ＭＳ ゴシック"/>
                                            <w:noProof/>
                                            <w:color w:val="E03177" w:themeColor="accent1"/>
                                            <w:sz w:val="160"/>
                                            <w:szCs w:val="160"/>
                                            <w14:shadow w14:blurRad="38100" w14:dist="19050" w14:dir="2700000" w14:sx="100000" w14:sy="100000" w14:kx="0" w14:ky="0" w14:algn="tl">
                                              <w14:schemeClr w14:val="dk1">
                                                <w14:alpha w14:val="60000"/>
                                              </w14:schemeClr>
                                            </w14:shadow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</w:pPr>
                                        <w:r w:rsidRPr="005C34CB">
                                          <w:rPr>
                                            <w:rFonts w:ascii="有澤太楷書" w:eastAsia="有澤太楷書" w:hAnsi="ＭＳ ゴシック" w:hint="eastAsia"/>
                                            <w:noProof/>
                                            <w:color w:val="E03177" w:themeColor="accent1"/>
                                            <w:sz w:val="160"/>
                                            <w:szCs w:val="160"/>
                                            <w14:shadow w14:blurRad="38100" w14:dist="19050" w14:dir="2700000" w14:sx="100000" w14:sy="100000" w14:kx="0" w14:ky="0" w14:algn="tl">
                                              <w14:schemeClr w14:val="dk1">
                                                <w14:alpha w14:val="60000"/>
                                              </w14:schemeClr>
                                            </w14:shadow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</w:rPr>
                                          <w:t>着てみませんか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0678FC7F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テキスト ボックス 13" o:spid="_x0000_s1026" type="#_x0000_t202" style="position:absolute;margin-left:256.2pt;margin-top:-18.25pt;width:111.75pt;height:59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" filled="f" stroked="f">
                            <v:textbox style="layout-flow:vertical-ideographic" inset="5.85pt,.7pt,5.85pt,.7pt">
                              <w:txbxContent>
                                <w:p w:rsidR="00670537" w:rsidRPr="005C34CB" w:rsidRDefault="00670537" w:rsidP="004D271D">
                                  <w:pPr>
                                    <w:spacing w:after="0"/>
                                    <w:rPr>
                                      <w:rFonts w:ascii="有澤太楷書" w:eastAsia="有澤太楷書" w:hAnsi="ＭＳ ゴシック"/>
                                      <w:noProof/>
                                      <w:color w:val="E03177" w:themeColor="accent1"/>
                                      <w:sz w:val="160"/>
                                      <w:szCs w:val="16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C34CB">
                                    <w:rPr>
                                      <w:rFonts w:ascii="有澤太楷書" w:eastAsia="有澤太楷書" w:hAnsi="ＭＳ ゴシック" w:hint="eastAsia"/>
                                      <w:noProof/>
                                      <w:color w:val="E03177" w:themeColor="accent1"/>
                                      <w:sz w:val="160"/>
                                      <w:szCs w:val="16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着てみませんか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31681D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0" locked="0" layoutInCell="1" allowOverlap="1" wp14:anchorId="25D30344" wp14:editId="2B311063">
                            <wp:simplePos x="0" y="0"/>
                            <wp:positionH relativeFrom="column">
                              <wp:posOffset>-131445</wp:posOffset>
                            </wp:positionH>
                            <wp:positionV relativeFrom="paragraph">
                              <wp:posOffset>206374</wp:posOffset>
                            </wp:positionV>
                            <wp:extent cx="1333500" cy="3762375"/>
                            <wp:effectExtent l="0" t="38100" r="0" b="47625"/>
                            <wp:wrapNone/>
                            <wp:docPr id="12" name="テキスト ボックス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/>
                                  <wps:spPr>
                                    <a:xfrm>
                                      <a:off x="0" y="0"/>
                                      <a:ext cx="1333500" cy="3762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31681D" w:rsidRPr="00FA5FD8" w:rsidRDefault="0031681D" w:rsidP="007D298D">
                                        <w:pPr>
                                          <w:rPr>
                                            <w:rFonts w:eastAsia="ＭＳ 明朝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</w:pPr>
                                        <w:r w:rsidRPr="00FA5FD8">
                                          <w:rPr>
                                            <w:rFonts w:eastAsia="ＭＳ 明朝" w:hint="eastAsia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  <w:t>豊かな自然に囲まれた境内で、</w:t>
                                        </w:r>
                                      </w:p>
                                      <w:p w:rsidR="0031681D" w:rsidRPr="00FA5FD8" w:rsidRDefault="0031681D" w:rsidP="0084643E">
                                        <w:pPr>
                                          <w:ind w:firstLineChars="200" w:firstLine="482"/>
                                          <w:rPr>
                                            <w:rFonts w:eastAsia="ＭＳ 明朝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</w:pPr>
                                        <w:r w:rsidRPr="00FA5FD8">
                                          <w:rPr>
                                            <w:rFonts w:eastAsia="ＭＳ 明朝" w:hint="eastAsia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  <w:t>平安時代の装束を身にまとい、</w:t>
                                        </w:r>
                                      </w:p>
                                      <w:p w:rsidR="0031681D" w:rsidRPr="00FA5FD8" w:rsidRDefault="0031681D" w:rsidP="0084643E">
                                        <w:pPr>
                                          <w:ind w:firstLineChars="300" w:firstLine="723"/>
                                          <w:rPr>
                                            <w:rFonts w:eastAsia="ＭＳ 明朝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</w:pPr>
                                        <w:r w:rsidRPr="00FA5FD8">
                                          <w:rPr>
                                            <w:rFonts w:eastAsia="ＭＳ 明朝" w:hint="eastAsia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  <w:t>当時の気分を味わってみてはいか</w:t>
                                        </w:r>
                                        <w:r w:rsidR="00751609">
                                          <w:rPr>
                                            <w:rFonts w:eastAsia="ＭＳ 明朝" w:hint="eastAsia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  <w:t>が</w:t>
                                        </w:r>
                                        <w:r w:rsidRPr="00FA5FD8">
                                          <w:rPr>
                                            <w:rFonts w:eastAsia="ＭＳ 明朝" w:hint="eastAsia"/>
                                            <w:b/>
                                            <w:noProof/>
                                            <w:color w:val="auto"/>
                                            <w14:textOutline w14:w="0" w14:cap="flat" w14:cmpd="sng" w14:algn="ctr">
                                              <w14:noFill/>
                                              <w14:prstDash w14:val="solid"/>
                                              <w14:round/>
                                            </w14:textOutline>
                                            <w14:props3d w14:extrusionH="57150" w14:contourW="0" w14:prstMaterial="softEdge">
                                              <w14:bevelT w14:w="25400" w14:h="38100" w14:prst="circle"/>
                                            </w14:props3d>
                                          </w:rPr>
                                          <w:t>でしょう</w:t>
                                        </w:r>
                                      </w:p>
                                      <w:p w:rsidR="0031681D" w:rsidRPr="005511EC" w:rsidRDefault="0031681D">
                                        <w:pPr>
                                          <w:rPr>
                                            <w:color w:val="auto"/>
                                            <w:sz w:val="32"/>
                                            <w:szCs w:val="32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  <a:scene3d>
                                      <a:camera prst="orthographicFront"/>
                                      <a:lightRig rig="soft" dir="t">
                                        <a:rot lat="0" lon="0" rev="15600000"/>
                                      </a:lightRig>
                                    </a:scene3d>
                                    <a:sp3d extrusionH="57150" prstMaterial="softEdge">
                                      <a:bevelT w="25400" h="38100"/>
                                    </a:sp3d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5D30344" id="テキスト ボックス 12" o:spid="_x0000_s1027" type="#_x0000_t202" style="position:absolute;margin-left:-10.35pt;margin-top:16.25pt;width:105pt;height:296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" filled="f" stroked="f">
                            <v:textbox style="layout-flow:vertical-ideographic" inset="5.85pt,.7pt,5.85pt,.7pt">
                              <w:txbxContent>
                                <w:p w:rsidR="0031681D" w:rsidRPr="00FA5FD8" w:rsidRDefault="0031681D" w:rsidP="007D298D">
                                  <w:pPr>
                                    <w:rPr>
                                      <w:rFonts w:eastAsia="ＭＳ 明朝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</w:pPr>
                                  <w:r w:rsidRPr="00FA5FD8">
                                    <w:rPr>
                                      <w:rFonts w:eastAsia="ＭＳ 明朝" w:hint="eastAsia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  <w:t>豊かな自然に囲まれた境内で、</w:t>
                                  </w:r>
                                </w:p>
                                <w:p w:rsidR="0031681D" w:rsidRPr="00FA5FD8" w:rsidRDefault="0031681D" w:rsidP="0084643E">
                                  <w:pPr>
                                    <w:ind w:firstLineChars="200" w:firstLine="482"/>
                                    <w:rPr>
                                      <w:rFonts w:eastAsia="ＭＳ 明朝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</w:pPr>
                                  <w:r w:rsidRPr="00FA5FD8">
                                    <w:rPr>
                                      <w:rFonts w:eastAsia="ＭＳ 明朝" w:hint="eastAsia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  <w:t>平安時代の装束を身にまとい、</w:t>
                                  </w:r>
                                </w:p>
                                <w:p w:rsidR="0031681D" w:rsidRPr="00FA5FD8" w:rsidRDefault="0031681D" w:rsidP="0084643E">
                                  <w:pPr>
                                    <w:ind w:firstLineChars="300" w:firstLine="723"/>
                                    <w:rPr>
                                      <w:rFonts w:eastAsia="ＭＳ 明朝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</w:pPr>
                                  <w:r w:rsidRPr="00FA5FD8">
                                    <w:rPr>
                                      <w:rFonts w:eastAsia="ＭＳ 明朝" w:hint="eastAsia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  <w:t>当時の気分を味わってみてはいか</w:t>
                                  </w:r>
                                  <w:r w:rsidR="00751609">
                                    <w:rPr>
                                      <w:rFonts w:eastAsia="ＭＳ 明朝" w:hint="eastAsia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  <w:t>が</w:t>
                                  </w:r>
                                  <w:r w:rsidRPr="00FA5FD8">
                                    <w:rPr>
                                      <w:rFonts w:eastAsia="ＭＳ 明朝" w:hint="eastAsia"/>
                                      <w:b/>
                                      <w:noProof/>
                                      <w:color w:val="auto"/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softEdge">
                                        <w14:bevelT w14:w="25400" w14:h="38100" w14:prst="circle"/>
                                      </w14:props3d>
                                    </w:rPr>
                                    <w:t>でしょう</w:t>
                                  </w:r>
                                </w:p>
                                <w:p w:rsidR="0031681D" w:rsidRPr="005511EC" w:rsidRDefault="0031681D">
                                  <w:pPr>
                                    <w:rPr>
                                      <w:color w:val="auto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31681D" w:rsidRPr="00993D34">
                    <w:rPr>
                      <w:rFonts w:ascii="Meiryo UI" w:eastAsia="Meiryo UI" w:hAnsi="Meiryo UI"/>
                      <w:noProof/>
                      <w:sz w:val="28"/>
                      <w:szCs w:val="28"/>
                    </w:rPr>
                    <w:drawing>
                      <wp:anchor distT="0" distB="0" distL="114300" distR="114300" simplePos="0" relativeHeight="251675648" behindDoc="1" locked="0" layoutInCell="1" allowOverlap="1" wp14:anchorId="144E60C9" wp14:editId="1DE3C90D">
                        <wp:simplePos x="0" y="0"/>
                        <wp:positionH relativeFrom="column">
                          <wp:posOffset>147955</wp:posOffset>
                        </wp:positionH>
                        <wp:positionV relativeFrom="paragraph">
                          <wp:posOffset>584200</wp:posOffset>
                        </wp:positionV>
                        <wp:extent cx="3292981" cy="6019800"/>
                        <wp:effectExtent l="0" t="0" r="3175" b="0"/>
                        <wp:wrapNone/>
                        <wp:docPr id="2" name="図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DSC_0048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92981" cy="6019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  <w:tr w:rsidR="0031681D" w:rsidRPr="00993D34" w:rsidTr="00993D34">
              <w:trPr>
                <w:trHeight w:hRule="exact" w:val="6922"/>
              </w:trPr>
              <w:tc>
                <w:tcPr>
                  <w:tcW w:w="6466" w:type="dxa"/>
                </w:tcPr>
                <w:p w:rsidR="0031681D" w:rsidRPr="00751609" w:rsidRDefault="0031681D" w:rsidP="00751609">
                  <w:pPr>
                    <w:pStyle w:val="a5"/>
                    <w:ind w:firstLineChars="50" w:firstLine="220"/>
                    <w:rPr>
                      <w:rFonts w:ascii="Meiryo UI" w:eastAsia="Meiryo UI" w:hAnsi="Meiryo UI"/>
                      <w:sz w:val="48"/>
                      <w:szCs w:val="44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44"/>
                      <w:szCs w:val="44"/>
                    </w:rPr>
                    <w:t>平成30年４月２９日（日）</w:t>
                  </w:r>
                </w:p>
                <w:p w:rsidR="0031681D" w:rsidRPr="00751609" w:rsidRDefault="0031681D" w:rsidP="00751609">
                  <w:pPr>
                    <w:pStyle w:val="a5"/>
                    <w:ind w:firstLineChars="100" w:firstLine="520"/>
                    <w:rPr>
                      <w:rFonts w:ascii="Meiryo UI" w:eastAsia="Meiryo UI" w:hAnsi="Meiryo UI"/>
                      <w:sz w:val="52"/>
                      <w:szCs w:val="44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1</w:t>
                  </w:r>
                  <w:r w:rsid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5</w:t>
                  </w:r>
                  <w:r w:rsidRP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：</w:t>
                  </w:r>
                  <w:r w:rsid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0</w:t>
                  </w:r>
                  <w:r w:rsidRP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0～1</w:t>
                  </w:r>
                  <w:r w:rsid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6</w:t>
                  </w:r>
                  <w:r w:rsidRP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：</w:t>
                  </w:r>
                  <w:r w:rsid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0</w:t>
                  </w:r>
                  <w:r w:rsidRPr="00751609">
                    <w:rPr>
                      <w:rFonts w:ascii="Meiryo UI" w:eastAsia="Meiryo UI" w:hAnsi="Meiryo UI" w:hint="eastAsia"/>
                      <w:sz w:val="52"/>
                      <w:szCs w:val="44"/>
                    </w:rPr>
                    <w:t>0</w:t>
                  </w:r>
                </w:p>
                <w:p w:rsidR="0031681D" w:rsidRPr="00993D34" w:rsidRDefault="0031681D" w:rsidP="005003DA">
                  <w:pPr>
                    <w:pStyle w:val="1"/>
                    <w:ind w:firstLineChars="100" w:firstLine="360"/>
                    <w:rPr>
                      <w:rFonts w:ascii="Meiryo UI" w:eastAsia="Meiryo UI" w:hAnsi="Meiryo UI"/>
                      <w:color w:val="E03177" w:themeColor="accent1"/>
                      <w:sz w:val="36"/>
                      <w:szCs w:val="36"/>
                    </w:rPr>
                  </w:pPr>
                  <w:r w:rsidRPr="005003DA">
                    <w:rPr>
                      <w:rFonts w:ascii="Meiryo UI" w:eastAsia="Meiryo UI" w:hAnsi="Meiryo UI" w:hint="eastAsia"/>
                      <w:color w:val="auto"/>
                      <w:sz w:val="36"/>
                      <w:szCs w:val="36"/>
                    </w:rPr>
                    <w:t>場所：</w:t>
                  </w:r>
                  <w:r w:rsidRPr="00DA220C">
                    <w:rPr>
                      <w:rFonts w:ascii="Meiryo UI" w:eastAsia="Meiryo UI" w:hAnsi="Meiryo UI" w:hint="eastAsia"/>
                      <w:color w:val="000000" w:themeColor="text1"/>
                      <w:sz w:val="36"/>
                      <w:szCs w:val="36"/>
                    </w:rPr>
                    <w:t>足立山妙見宮　神楽殿内</w:t>
                  </w:r>
                </w:p>
                <w:p w:rsidR="00751609" w:rsidRDefault="00751609" w:rsidP="004D271D">
                  <w:pPr>
                    <w:pStyle w:val="a5"/>
                    <w:spacing w:before="120"/>
                    <w:rPr>
                      <w:rFonts w:ascii="Meiryo UI" w:eastAsia="Meiryo UI" w:hAnsi="Meiryo UI"/>
                      <w:color w:val="auto"/>
                      <w:sz w:val="28"/>
                      <w:szCs w:val="28"/>
                    </w:rPr>
                  </w:pPr>
                </w:p>
                <w:p w:rsidR="0031681D" w:rsidRPr="004D271D" w:rsidRDefault="0031681D" w:rsidP="004D271D">
                  <w:pPr>
                    <w:pStyle w:val="a5"/>
                    <w:spacing w:before="120"/>
                    <w:rPr>
                      <w:rFonts w:ascii="Meiryo UI" w:eastAsia="Meiryo UI" w:hAnsi="Meiryo UI"/>
                      <w:color w:val="auto"/>
                      <w:sz w:val="28"/>
                      <w:szCs w:val="28"/>
                    </w:rPr>
                  </w:pPr>
                  <w:r w:rsidRPr="004D271D">
                    <w:rPr>
                      <w:rFonts w:ascii="Meiryo UI" w:eastAsia="Meiryo UI" w:hAnsi="Meiryo UI" w:hint="eastAsia"/>
                      <w:color w:val="auto"/>
                      <w:sz w:val="28"/>
                      <w:szCs w:val="28"/>
                    </w:rPr>
                    <w:t>２色（ピンク・緑）合繊狩衣からお選びいただけます</w:t>
                  </w:r>
                </w:p>
                <w:p w:rsidR="0031681D" w:rsidRPr="004D271D" w:rsidRDefault="0031681D" w:rsidP="004D271D">
                  <w:pPr>
                    <w:pStyle w:val="a5"/>
                    <w:spacing w:before="120"/>
                    <w:ind w:firstLineChars="100" w:firstLine="280"/>
                    <w:rPr>
                      <w:rFonts w:ascii="Meiryo UI" w:eastAsia="Meiryo UI" w:hAnsi="Meiryo UI"/>
                      <w:color w:val="auto"/>
                      <w:sz w:val="28"/>
                      <w:szCs w:val="28"/>
                    </w:rPr>
                  </w:pPr>
                  <w:r w:rsidRPr="004D271D">
                    <w:rPr>
                      <w:rFonts w:ascii="Meiryo UI" w:eastAsia="Meiryo UI" w:hAnsi="Meiryo UI" w:hint="eastAsia"/>
                      <w:color w:val="auto"/>
                      <w:sz w:val="28"/>
                      <w:szCs w:val="28"/>
                    </w:rPr>
                    <w:t>※原則　服の上から着付けいたしますので、</w:t>
                  </w:r>
                </w:p>
                <w:p w:rsidR="0031681D" w:rsidRPr="004D271D" w:rsidRDefault="0031681D" w:rsidP="004D271D">
                  <w:pPr>
                    <w:pStyle w:val="a5"/>
                    <w:spacing w:before="120"/>
                    <w:ind w:firstLineChars="200" w:firstLine="560"/>
                    <w:rPr>
                      <w:rFonts w:ascii="Meiryo UI" w:eastAsia="Meiryo UI" w:hAnsi="Meiryo UI"/>
                      <w:color w:val="auto"/>
                      <w:sz w:val="28"/>
                      <w:szCs w:val="28"/>
                    </w:rPr>
                  </w:pPr>
                  <w:r w:rsidRPr="004D271D">
                    <w:rPr>
                      <w:rFonts w:ascii="Meiryo UI" w:eastAsia="Meiryo UI" w:hAnsi="Meiryo UI" w:hint="eastAsia"/>
                      <w:color w:val="auto"/>
                      <w:sz w:val="28"/>
                      <w:szCs w:val="28"/>
                    </w:rPr>
                    <w:t>スカート・タートルネックはご遠慮ください</w:t>
                  </w:r>
                </w:p>
                <w:p w:rsidR="0031681D" w:rsidRPr="00993D34" w:rsidRDefault="0031681D">
                  <w:pPr>
                    <w:rPr>
                      <w:rFonts w:ascii="Meiryo UI" w:eastAsia="Meiryo UI" w:hAnsi="Meiryo UI"/>
                      <w:sz w:val="28"/>
                      <w:szCs w:val="28"/>
                    </w:rPr>
                  </w:pPr>
                </w:p>
              </w:tc>
            </w:tr>
            <w:tr w:rsidR="0031681D" w:rsidRPr="00993D34" w:rsidTr="00993D34">
              <w:trPr>
                <w:trHeight w:hRule="exact" w:val="1490"/>
              </w:trPr>
              <w:tc>
                <w:tcPr>
                  <w:tcW w:w="6466" w:type="dxa"/>
                  <w:vAlign w:val="bottom"/>
                </w:tcPr>
                <w:p w:rsidR="0031681D" w:rsidRPr="00993D34" w:rsidRDefault="0031681D">
                  <w:pPr>
                    <w:rPr>
                      <w:rFonts w:ascii="Meiryo UI" w:eastAsia="Meiryo UI" w:hAnsi="Meiryo UI"/>
                      <w:sz w:val="28"/>
                      <w:szCs w:val="28"/>
                    </w:rPr>
                  </w:pPr>
                  <w:r w:rsidRPr="00993D34">
                    <w:rPr>
                      <w:rFonts w:ascii="Meiryo UI" w:eastAsia="Meiryo UI" w:hAnsi="Meiryo UI"/>
                      <w:noProof/>
                      <w:sz w:val="28"/>
                      <w:szCs w:val="28"/>
                    </w:rPr>
                    <w:drawing>
                      <wp:inline distT="0" distB="0" distL="0" distR="0" wp14:anchorId="46A4BCE2" wp14:editId="38EEF6AE">
                        <wp:extent cx="914399" cy="440871"/>
                        <wp:effectExtent l="0" t="0" r="635" b="0"/>
                        <wp:docPr id="10" name="図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" name="logo_placeholder.png"/>
                                <pic:cNvPicPr/>
                              </pic:nvPicPr>
                              <pic:blipFill>
                                <a:blip r:embed="rId11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399" cy="440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1681D" w:rsidRPr="00993D34" w:rsidRDefault="0031681D">
            <w:pPr>
              <w:rPr>
                <w:rFonts w:ascii="Meiryo UI" w:eastAsia="Meiryo UI" w:hAnsi="Meiryo UI"/>
                <w:sz w:val="28"/>
                <w:szCs w:val="28"/>
              </w:rPr>
            </w:pPr>
          </w:p>
        </w:tc>
        <w:tc>
          <w:tcPr>
            <w:tcW w:w="4971" w:type="dxa"/>
          </w:tcPr>
          <w:tbl>
            <w:tblPr>
              <w:tblW w:w="10486" w:type="dxa"/>
              <w:tblInd w:w="924" w:type="dxa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チラシ サイドバーのレイアウト"/>
            </w:tblPr>
            <w:tblGrid>
              <w:gridCol w:w="4670"/>
              <w:gridCol w:w="148"/>
              <w:gridCol w:w="5520"/>
              <w:gridCol w:w="148"/>
            </w:tblGrid>
            <w:tr w:rsidR="0031681D" w:rsidRPr="00270A42" w:rsidTr="00751609">
              <w:trPr>
                <w:trHeight w:hRule="exact" w:val="10207"/>
              </w:trPr>
              <w:tc>
                <w:tcPr>
                  <w:tcW w:w="4818" w:type="dxa"/>
                  <w:gridSpan w:val="2"/>
                  <w:shd w:val="clear" w:color="auto" w:fill="97C83C" w:themeFill="accent2"/>
                  <w:vAlign w:val="center"/>
                </w:tcPr>
                <w:p w:rsidR="0031681D" w:rsidRPr="003F0B3C" w:rsidRDefault="0031681D" w:rsidP="003F0B3C">
                  <w:pPr>
                    <w:pStyle w:val="2"/>
                    <w:ind w:firstLineChars="500" w:firstLine="1400"/>
                    <w:jc w:val="left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Cs w:val="22"/>
                    </w:rPr>
                    <w:t>先着　3組</w:t>
                  </w:r>
                  <w:r w:rsidRPr="003F0B3C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 xml:space="preserve">　</w:t>
                  </w:r>
                </w:p>
                <w:p w:rsidR="0031681D" w:rsidRPr="003F0B3C" w:rsidRDefault="0031681D" w:rsidP="0031681D">
                  <w:pPr>
                    <w:pStyle w:val="2"/>
                    <w:ind w:firstLineChars="500" w:firstLine="1200"/>
                    <w:jc w:val="left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（１組　1～2名）</w:t>
                  </w:r>
                </w:p>
                <w:p w:rsidR="0031681D" w:rsidRPr="0084643E" w:rsidRDefault="0031681D" w:rsidP="0084643E">
                  <w:pPr>
                    <w:pStyle w:val="a0"/>
                  </w:pPr>
                </w:p>
                <w:p w:rsidR="0031681D" w:rsidRPr="00751609" w:rsidRDefault="0031681D" w:rsidP="00751609">
                  <w:pPr>
                    <w:pStyle w:val="2"/>
                    <w:ind w:firstLineChars="700" w:firstLine="1680"/>
                    <w:jc w:val="left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所要時間</w:t>
                  </w:r>
                </w:p>
                <w:p w:rsidR="0031681D" w:rsidRPr="003F0B3C" w:rsidRDefault="0031681D" w:rsidP="0031681D">
                  <w:pPr>
                    <w:pStyle w:val="2"/>
                    <w:ind w:firstLineChars="100" w:firstLine="280"/>
                    <w:rPr>
                      <w:rFonts w:ascii="Meiryo UI" w:eastAsia="Meiryo UI" w:hAnsi="Meiryo UI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Cs w:val="22"/>
                    </w:rPr>
                    <w:t>1組につき15～20分</w:t>
                  </w:r>
                </w:p>
                <w:p w:rsidR="0031681D" w:rsidRPr="0031681D" w:rsidRDefault="0031681D" w:rsidP="0031681D">
                  <w:pPr>
                    <w:pStyle w:val="2"/>
                    <w:rPr>
                      <w:rFonts w:ascii="Meiryo UI" w:eastAsia="Meiryo UI" w:hAnsi="Meiryo UI"/>
                      <w:sz w:val="21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21"/>
                      <w:szCs w:val="22"/>
                    </w:rPr>
                    <w:t>（着付け・撮影時間含む）</w:t>
                  </w:r>
                </w:p>
                <w:p w:rsidR="0031681D" w:rsidRPr="0031681D" w:rsidRDefault="0031681D" w:rsidP="0031681D">
                  <w:pPr>
                    <w:pStyle w:val="2"/>
                    <w:rPr>
                      <w:rFonts w:ascii="Meiryo UI" w:eastAsia="Meiryo UI" w:hAnsi="Meiryo UI"/>
                      <w:sz w:val="21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21"/>
                      <w:szCs w:val="22"/>
                    </w:rPr>
                    <w:t>※原則　神楽殿内のみ</w:t>
                  </w:r>
                </w:p>
                <w:p w:rsidR="0031681D" w:rsidRDefault="0031681D" w:rsidP="0031681D">
                  <w:pPr>
                    <w:pStyle w:val="2"/>
                    <w:rPr>
                      <w:rFonts w:ascii="Meiryo UI" w:eastAsia="Meiryo UI" w:hAnsi="Meiryo UI"/>
                      <w:sz w:val="21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21"/>
                      <w:szCs w:val="22"/>
                    </w:rPr>
                    <w:t>ご自分のカメラで</w:t>
                  </w:r>
                </w:p>
                <w:p w:rsidR="0031681D" w:rsidRPr="0031681D" w:rsidRDefault="0031681D" w:rsidP="0031681D">
                  <w:pPr>
                    <w:pStyle w:val="2"/>
                    <w:rPr>
                      <w:rFonts w:ascii="Meiryo UI" w:eastAsia="Meiryo UI" w:hAnsi="Meiryo UI"/>
                      <w:sz w:val="21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21"/>
                      <w:szCs w:val="22"/>
                    </w:rPr>
                    <w:t>自由にお撮りください</w:t>
                  </w:r>
                </w:p>
                <w:p w:rsidR="0031681D" w:rsidRPr="00FA5FD8" w:rsidRDefault="0031681D" w:rsidP="00FA5FD8">
                  <w:pPr>
                    <w:pStyle w:val="a0"/>
                    <w:rPr>
                      <w:rFonts w:eastAsia="ＭＳ 明朝"/>
                    </w:rPr>
                  </w:pPr>
                </w:p>
                <w:p w:rsidR="0031681D" w:rsidRPr="00751609" w:rsidRDefault="0031681D" w:rsidP="0031681D">
                  <w:pPr>
                    <w:pStyle w:val="2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対象条件</w:t>
                  </w:r>
                </w:p>
                <w:p w:rsidR="0031681D" w:rsidRPr="003F0B3C" w:rsidRDefault="0031681D" w:rsidP="0031681D">
                  <w:pPr>
                    <w:pStyle w:val="2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身長130～170㎝</w:t>
                  </w:r>
                </w:p>
                <w:p w:rsidR="0031681D" w:rsidRPr="003F0B3C" w:rsidRDefault="0031681D" w:rsidP="0031681D">
                  <w:pPr>
                    <w:pStyle w:val="2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体重30～65㎏</w:t>
                  </w:r>
                </w:p>
                <w:p w:rsidR="0031681D" w:rsidRPr="0031681D" w:rsidRDefault="0031681D" w:rsidP="0031681D">
                  <w:pPr>
                    <w:pStyle w:val="2"/>
                    <w:rPr>
                      <w:rFonts w:ascii="Meiryo UI" w:eastAsia="Meiryo UI" w:hAnsi="Meiryo UI"/>
                      <w:sz w:val="21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21"/>
                      <w:szCs w:val="22"/>
                    </w:rPr>
                    <w:t>性別・年齢・不問</w:t>
                  </w:r>
                </w:p>
                <w:p w:rsidR="0031681D" w:rsidRPr="0031681D" w:rsidRDefault="0031681D" w:rsidP="00990CCB">
                  <w:pPr>
                    <w:pStyle w:val="a0"/>
                    <w:rPr>
                      <w:rFonts w:eastAsia="ＭＳ 明朝"/>
                      <w:sz w:val="21"/>
                      <w:szCs w:val="22"/>
                    </w:rPr>
                  </w:pPr>
                </w:p>
                <w:p w:rsidR="0031681D" w:rsidRPr="00751609" w:rsidRDefault="0031681D" w:rsidP="0031681D">
                  <w:pPr>
                    <w:pStyle w:val="2"/>
                    <w:rPr>
                      <w:rFonts w:ascii="Meiryo UI" w:eastAsia="Meiryo UI" w:hAnsi="Meiryo UI"/>
                      <w:sz w:val="24"/>
                      <w:szCs w:val="22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24"/>
                      <w:szCs w:val="22"/>
                    </w:rPr>
                    <w:t>料金</w:t>
                  </w:r>
                </w:p>
                <w:p w:rsidR="0031681D" w:rsidRPr="003F0B3C" w:rsidRDefault="0031681D" w:rsidP="0031681D">
                  <w:pPr>
                    <w:pStyle w:val="2"/>
                    <w:rPr>
                      <w:rFonts w:ascii="Meiryo UI" w:eastAsia="Meiryo UI" w:hAnsi="Meiryo UI"/>
                      <w:szCs w:val="22"/>
                    </w:rPr>
                  </w:pPr>
                  <w:r w:rsidRPr="003F0B3C">
                    <w:rPr>
                      <w:rFonts w:ascii="Meiryo UI" w:eastAsia="Meiryo UI" w:hAnsi="Meiryo UI" w:hint="eastAsia"/>
                      <w:szCs w:val="22"/>
                    </w:rPr>
                    <w:t>1人　税込2000円</w:t>
                  </w:r>
                </w:p>
                <w:p w:rsidR="0031681D" w:rsidRPr="00FA5FD8" w:rsidRDefault="0031681D" w:rsidP="0031681D">
                  <w:pPr>
                    <w:pStyle w:val="2"/>
                    <w:rPr>
                      <w:rFonts w:ascii="Meiryo UI" w:eastAsia="Meiryo UI" w:hAnsi="Meiryo UI"/>
                      <w:sz w:val="22"/>
                      <w:szCs w:val="22"/>
                    </w:rPr>
                  </w:pPr>
                  <w:r w:rsidRPr="0031681D">
                    <w:rPr>
                      <w:rFonts w:ascii="Meiryo UI" w:eastAsia="Meiryo UI" w:hAnsi="Meiryo UI" w:hint="eastAsia"/>
                      <w:sz w:val="18"/>
                      <w:szCs w:val="22"/>
                    </w:rPr>
                    <w:t>（着付け代・白衣・草履代含</w:t>
                  </w:r>
                  <w:r w:rsidRPr="0031681D">
                    <w:rPr>
                      <w:rFonts w:ascii="Meiryo UI" w:eastAsia="Meiryo UI" w:hAnsi="Meiryo UI" w:hint="eastAsia"/>
                      <w:sz w:val="20"/>
                      <w:szCs w:val="22"/>
                    </w:rPr>
                    <w:t>）</w:t>
                  </w:r>
                </w:p>
              </w:tc>
              <w:tc>
                <w:tcPr>
                  <w:tcW w:w="5668" w:type="dxa"/>
                  <w:gridSpan w:val="2"/>
                  <w:shd w:val="clear" w:color="auto" w:fill="97C83C" w:themeFill="accent2"/>
                </w:tcPr>
                <w:p w:rsidR="0031681D" w:rsidRPr="00DC5954" w:rsidRDefault="0031681D">
                  <w:pPr>
                    <w:pStyle w:val="2"/>
                    <w:rPr>
                      <w:rFonts w:ascii="Meiryo UI" w:eastAsia="Meiryo UI" w:hAnsi="Meiryo UI"/>
                      <w:sz w:val="22"/>
                      <w:szCs w:val="22"/>
                    </w:rPr>
                  </w:pPr>
                </w:p>
              </w:tc>
            </w:tr>
            <w:tr w:rsidR="0031681D" w:rsidRPr="00270A42" w:rsidTr="003F0B3C">
              <w:trPr>
                <w:gridAfter w:val="1"/>
                <w:wAfter w:w="148" w:type="dxa"/>
                <w:trHeight w:hRule="exact" w:val="5998"/>
              </w:trPr>
              <w:tc>
                <w:tcPr>
                  <w:tcW w:w="4670" w:type="dxa"/>
                  <w:shd w:val="clear" w:color="auto" w:fill="FF6699"/>
                  <w:vAlign w:val="center"/>
                </w:tcPr>
                <w:p w:rsidR="0031681D" w:rsidRPr="00CB2057" w:rsidRDefault="0031681D" w:rsidP="00FA5FD8">
                  <w:pPr>
                    <w:pStyle w:val="ac"/>
                    <w:jc w:val="left"/>
                    <w:rPr>
                      <w:rFonts w:ascii="Meiryo UI" w:eastAsia="Meiryo UI" w:hAnsi="Meiryo UI"/>
                      <w:sz w:val="28"/>
                      <w:szCs w:val="28"/>
                      <w:bdr w:val="single" w:sz="4" w:space="0" w:color="auto"/>
                    </w:rPr>
                  </w:pPr>
                  <w:r>
                    <w:rPr>
                      <w:rFonts w:ascii="Meiryo UI" w:eastAsia="Meiryo UI" w:hAnsi="Meiryo UI" w:hint="eastAsia"/>
                      <w:sz w:val="28"/>
                      <w:szCs w:val="28"/>
                    </w:rPr>
                    <w:t>〈</w:t>
                  </w:r>
                  <w:r w:rsidRPr="00CB2057">
                    <w:rPr>
                      <w:rFonts w:ascii="Meiryo UI" w:eastAsia="Meiryo UI" w:hAnsi="Meiryo UI" w:hint="eastAsia"/>
                      <w:sz w:val="28"/>
                      <w:szCs w:val="28"/>
                    </w:rPr>
                    <w:t>問い合わせ先</w:t>
                  </w:r>
                  <w:r>
                    <w:rPr>
                      <w:rFonts w:ascii="Meiryo UI" w:eastAsia="Meiryo UI" w:hAnsi="Meiryo UI" w:hint="eastAsia"/>
                      <w:sz w:val="28"/>
                      <w:szCs w:val="28"/>
                    </w:rPr>
                    <w:t>〉</w:t>
                  </w:r>
                  <w:r>
                    <w:rPr>
                      <w:rFonts w:ascii="Meiryo UI" w:eastAsia="Meiryo UI" w:hAnsi="Meiryo UI" w:hint="eastAsia"/>
                      <w:sz w:val="28"/>
                      <w:szCs w:val="28"/>
                      <w:bdr w:val="single" w:sz="4" w:space="0" w:color="auto"/>
                    </w:rPr>
                    <w:t xml:space="preserve">　　</w:t>
                  </w:r>
                </w:p>
                <w:p w:rsidR="0031681D" w:rsidRPr="00751609" w:rsidRDefault="000D3F61" w:rsidP="0084643E">
                  <w:pPr>
                    <w:pStyle w:val="ac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  <w:sdt>
                    <w:sdtPr>
                      <w:rPr>
                        <w:rFonts w:ascii="Meiryo UI" w:eastAsia="Meiryo UI" w:hAnsi="Meiryo UI"/>
                        <w:szCs w:val="28"/>
                      </w:rPr>
                      <w:id w:val="857003158"/>
                      <w:placeholder>
                        <w:docPart w:val="A2F973038A1748A8B169B532223FE55F"/>
                      </w:placeholder>
                      <w15:appearance w15:val="hidden"/>
                      <w:text w:multiLine="1"/>
                    </w:sdtPr>
                    <w:sdtEndPr/>
                    <w:sdtContent>
                      <w:r w:rsidR="0031681D" w:rsidRPr="00751609">
                        <w:rPr>
                          <w:rFonts w:ascii="Meiryo UI" w:eastAsia="Meiryo UI" w:hAnsi="Meiryo UI"/>
                          <w:szCs w:val="28"/>
                        </w:rPr>
                        <w:t>harasyoukai1957@yahoo.co.jp</w:t>
                      </w:r>
                    </w:sdtContent>
                  </w:sdt>
                </w:p>
                <w:p w:rsidR="0031681D" w:rsidRPr="00751609" w:rsidRDefault="0031681D" w:rsidP="0084643E">
                  <w:pPr>
                    <w:pStyle w:val="ac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  <w:r w:rsidRPr="00751609">
                    <w:rPr>
                      <w:rFonts w:ascii="Meiryo UI" w:eastAsia="Meiryo UI" w:hAnsi="Meiryo UI" w:hint="eastAsia"/>
                      <w:szCs w:val="28"/>
                    </w:rPr>
                    <w:t>（女人舞楽原笙会　担当　古賀）</w:t>
                  </w:r>
                </w:p>
                <w:p w:rsidR="0031681D" w:rsidRPr="00751609" w:rsidRDefault="0031681D" w:rsidP="00CB2057">
                  <w:pPr>
                    <w:pStyle w:val="ac"/>
                    <w:ind w:firstLineChars="700" w:firstLine="1680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  <w:r w:rsidRPr="00751609">
                    <w:rPr>
                      <w:rFonts w:ascii="Meiryo UI" w:eastAsia="Meiryo UI" w:hAnsi="Meiryo UI" w:hint="eastAsia"/>
                      <w:szCs w:val="28"/>
                    </w:rPr>
                    <w:t>または</w:t>
                  </w:r>
                </w:p>
                <w:p w:rsidR="0031681D" w:rsidRDefault="0031681D" w:rsidP="00751609">
                  <w:pPr>
                    <w:pStyle w:val="ac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  <w:r w:rsidRPr="00751609">
                    <w:rPr>
                      <w:rFonts w:ascii="Meiryo UI" w:eastAsia="Meiryo UI" w:hAnsi="Meiryo UI" w:hint="eastAsia"/>
                      <w:szCs w:val="28"/>
                    </w:rPr>
                    <w:t>093-921-2292（足立山妙見宮）</w:t>
                  </w:r>
                </w:p>
                <w:p w:rsidR="005C34CB" w:rsidRPr="00751609" w:rsidRDefault="005C34CB" w:rsidP="00751609">
                  <w:pPr>
                    <w:pStyle w:val="ac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</w:p>
                <w:p w:rsidR="0031681D" w:rsidRPr="00751609" w:rsidRDefault="0031681D" w:rsidP="0084643E">
                  <w:pPr>
                    <w:pStyle w:val="ac"/>
                    <w:jc w:val="left"/>
                    <w:rPr>
                      <w:rFonts w:ascii="Meiryo UI" w:eastAsia="Meiryo UI" w:hAnsi="Meiryo UI"/>
                      <w:sz w:val="22"/>
                      <w:szCs w:val="28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22"/>
                      <w:szCs w:val="28"/>
                    </w:rPr>
                    <w:t>お名前・ご連絡先をお知らせください</w:t>
                  </w:r>
                </w:p>
                <w:p w:rsidR="0031681D" w:rsidRPr="0084643E" w:rsidRDefault="0031681D" w:rsidP="0084643E">
                  <w:pPr>
                    <w:pStyle w:val="ac"/>
                    <w:jc w:val="left"/>
                    <w:rPr>
                      <w:rFonts w:ascii="Meiryo UI" w:eastAsia="Meiryo UI" w:hAnsi="Meiryo UI"/>
                      <w:szCs w:val="28"/>
                    </w:rPr>
                  </w:pPr>
                  <w:r w:rsidRPr="00751609">
                    <w:rPr>
                      <w:rFonts w:ascii="Meiryo UI" w:eastAsia="Meiryo UI" w:hAnsi="Meiryo UI" w:hint="eastAsia"/>
                      <w:sz w:val="22"/>
                      <w:szCs w:val="28"/>
                    </w:rPr>
                    <w:t>定員に成り次第締め切らせていただきます</w:t>
                  </w:r>
                </w:p>
                <w:p w:rsidR="0031681D" w:rsidRPr="00270A42" w:rsidRDefault="0031681D" w:rsidP="006B7E64">
                  <w:pPr>
                    <w:pStyle w:val="ac"/>
                    <w:rPr>
                      <w:rFonts w:ascii="Meiryo UI" w:eastAsia="Meiryo UI" w:hAnsi="Meiryo UI"/>
                    </w:rPr>
                  </w:pPr>
                </w:p>
              </w:tc>
              <w:tc>
                <w:tcPr>
                  <w:tcW w:w="5668" w:type="dxa"/>
                  <w:gridSpan w:val="2"/>
                  <w:shd w:val="clear" w:color="auto" w:fill="E03177" w:themeFill="accent1"/>
                </w:tcPr>
                <w:p w:rsidR="0031681D" w:rsidRDefault="0031681D" w:rsidP="00855173">
                  <w:pPr>
                    <w:pStyle w:val="ac"/>
                    <w:rPr>
                      <w:rFonts w:ascii="Meiryo UI" w:eastAsia="Meiryo UI" w:hAnsi="Meiryo UI"/>
                      <w:sz w:val="28"/>
                      <w:szCs w:val="28"/>
                    </w:rPr>
                  </w:pPr>
                </w:p>
              </w:tc>
            </w:tr>
          </w:tbl>
          <w:p w:rsidR="0031681D" w:rsidRPr="00270A42" w:rsidRDefault="0031681D">
            <w:pPr>
              <w:rPr>
                <w:rFonts w:ascii="Meiryo UI" w:eastAsia="Meiryo UI" w:hAnsi="Meiryo UI"/>
              </w:rPr>
            </w:pPr>
          </w:p>
        </w:tc>
      </w:tr>
    </w:tbl>
    <w:p w:rsidR="00BD69C1" w:rsidRPr="00270A42" w:rsidRDefault="00BD69C1" w:rsidP="00DD01F8">
      <w:pPr>
        <w:pStyle w:val="aa"/>
        <w:rPr>
          <w:rFonts w:ascii="Meiryo UI" w:eastAsia="Meiryo UI" w:hAnsi="Meiryo UI"/>
        </w:rPr>
      </w:pPr>
    </w:p>
    <w:sectPr w:rsidR="00BD69C1" w:rsidRPr="00270A42" w:rsidSect="005003DA">
      <w:pgSz w:w="11906" w:h="16838" w:code="9"/>
      <w:pgMar w:top="680" w:right="680" w:bottom="680" w:left="6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03DA" w:rsidRDefault="005003DA" w:rsidP="005003DA">
      <w:pPr>
        <w:spacing w:after="0" w:line="240" w:lineRule="auto"/>
      </w:pPr>
      <w:r>
        <w:separator/>
      </w:r>
    </w:p>
  </w:endnote>
  <w:endnote w:type="continuationSeparator" w:id="0">
    <w:p w:rsidR="005003DA" w:rsidRDefault="005003DA" w:rsidP="005003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00000001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有澤太楷書">
    <w:panose1 w:val="03000509000000000000"/>
    <w:charset w:val="80"/>
    <w:family w:val="script"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03DA" w:rsidRDefault="005003DA" w:rsidP="005003DA">
      <w:pPr>
        <w:spacing w:after="0" w:line="240" w:lineRule="auto"/>
      </w:pPr>
      <w:r>
        <w:separator/>
      </w:r>
    </w:p>
  </w:footnote>
  <w:footnote w:type="continuationSeparator" w:id="0">
    <w:p w:rsidR="005003DA" w:rsidRDefault="005003DA" w:rsidP="005003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bordersDoNotSurroundHeader/>
  <w:bordersDoNotSurroundFooter/>
  <w:attachedTemplate r:id="rId1"/>
  <w:defaultTabStop w:val="720"/>
  <w:characterSpacingControl w:val="doNotCompress"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1B16"/>
    <w:rsid w:val="0008277D"/>
    <w:rsid w:val="000D3F61"/>
    <w:rsid w:val="00221B1E"/>
    <w:rsid w:val="00270A42"/>
    <w:rsid w:val="0031681D"/>
    <w:rsid w:val="00352537"/>
    <w:rsid w:val="003F0B3C"/>
    <w:rsid w:val="003F1F8C"/>
    <w:rsid w:val="004829D9"/>
    <w:rsid w:val="00491AFF"/>
    <w:rsid w:val="004C59A8"/>
    <w:rsid w:val="004D271D"/>
    <w:rsid w:val="005003DA"/>
    <w:rsid w:val="005511EC"/>
    <w:rsid w:val="005C34CB"/>
    <w:rsid w:val="005E16B0"/>
    <w:rsid w:val="00670537"/>
    <w:rsid w:val="006B7E64"/>
    <w:rsid w:val="00712F5C"/>
    <w:rsid w:val="00751609"/>
    <w:rsid w:val="007722DC"/>
    <w:rsid w:val="007D298D"/>
    <w:rsid w:val="00810741"/>
    <w:rsid w:val="00832E12"/>
    <w:rsid w:val="0084643E"/>
    <w:rsid w:val="00855173"/>
    <w:rsid w:val="00861B16"/>
    <w:rsid w:val="0095523B"/>
    <w:rsid w:val="00990CCB"/>
    <w:rsid w:val="00993D34"/>
    <w:rsid w:val="00997389"/>
    <w:rsid w:val="00A73ADE"/>
    <w:rsid w:val="00AA66B6"/>
    <w:rsid w:val="00B36CE9"/>
    <w:rsid w:val="00B910CA"/>
    <w:rsid w:val="00BD69C1"/>
    <w:rsid w:val="00BE7650"/>
    <w:rsid w:val="00C137CD"/>
    <w:rsid w:val="00C31A20"/>
    <w:rsid w:val="00CB2057"/>
    <w:rsid w:val="00D52533"/>
    <w:rsid w:val="00D655A2"/>
    <w:rsid w:val="00DA220C"/>
    <w:rsid w:val="00DB0BA9"/>
    <w:rsid w:val="00DC5954"/>
    <w:rsid w:val="00DD01F8"/>
    <w:rsid w:val="00DF1FEA"/>
    <w:rsid w:val="00E32978"/>
    <w:rsid w:val="00E851F9"/>
    <w:rsid w:val="00EF390F"/>
    <w:rsid w:val="00FA5FD8"/>
    <w:rsid w:val="00FE49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C5F3C49-3D40-4EDF-9178-426ED78C6E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5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2">
    <w:name w:val="heading 2"/>
    <w:basedOn w:val="a"/>
    <w:next w:val="a0"/>
    <w:link w:val="20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3">
    <w:name w:val="heading 3"/>
    <w:basedOn w:val="a"/>
    <w:next w:val="a"/>
    <w:link w:val="30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6"/>
    <w:link w:val="a7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a7">
    <w:name w:val="副題 (文字)"/>
    <w:basedOn w:val="a1"/>
    <w:link w:val="a5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a6">
    <w:name w:val="Title"/>
    <w:basedOn w:val="a"/>
    <w:next w:val="a"/>
    <w:link w:val="a8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a8">
    <w:name w:val="表題 (文字)"/>
    <w:basedOn w:val="a1"/>
    <w:link w:val="a6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10">
    <w:name w:val="見出し 1 (文字)"/>
    <w:basedOn w:val="a1"/>
    <w:link w:val="1"/>
    <w:uiPriority w:val="3"/>
    <w:rPr>
      <w:b/>
      <w:bCs/>
      <w:sz w:val="28"/>
      <w:szCs w:val="28"/>
    </w:rPr>
  </w:style>
  <w:style w:type="character" w:styleId="a9">
    <w:name w:val="Placeholder Text"/>
    <w:basedOn w:val="a1"/>
    <w:uiPriority w:val="99"/>
    <w:semiHidden/>
    <w:rPr>
      <w:color w:val="808080"/>
    </w:rPr>
  </w:style>
  <w:style w:type="paragraph" w:styleId="aa">
    <w:name w:val="No Spacing"/>
    <w:uiPriority w:val="19"/>
    <w:qFormat/>
    <w:pPr>
      <w:spacing w:after="0" w:line="240" w:lineRule="auto"/>
    </w:pPr>
  </w:style>
  <w:style w:type="character" w:customStyle="1" w:styleId="20">
    <w:name w:val="見出し 2 (文字)"/>
    <w:basedOn w:val="a1"/>
    <w:link w:val="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a0">
    <w:name w:val="行"/>
    <w:basedOn w:val="a"/>
    <w:next w:val="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30">
    <w:name w:val="見出し 3 (文字)"/>
    <w:basedOn w:val="a1"/>
    <w:link w:val="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ab">
    <w:name w:val="連絡先情報"/>
    <w:basedOn w:val="a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ac">
    <w:name w:val="Date"/>
    <w:basedOn w:val="a"/>
    <w:link w:val="ad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ad">
    <w:name w:val="日付 (文字)"/>
    <w:basedOn w:val="a1"/>
    <w:link w:val="ac"/>
    <w:uiPriority w:val="5"/>
    <w:rPr>
      <w:color w:val="FFFFFF" w:themeColor="background1"/>
    </w:rPr>
  </w:style>
  <w:style w:type="paragraph" w:styleId="ae">
    <w:name w:val="Balloon Text"/>
    <w:basedOn w:val="a"/>
    <w:link w:val="af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吹き出し (文字)"/>
    <w:basedOn w:val="a1"/>
    <w:link w:val="ae"/>
    <w:uiPriority w:val="99"/>
    <w:semiHidden/>
    <w:rPr>
      <w:rFonts w:ascii="Segoe UI" w:hAnsi="Segoe UI" w:cs="Segoe UI"/>
      <w:sz w:val="18"/>
      <w:szCs w:val="18"/>
    </w:rPr>
  </w:style>
  <w:style w:type="character" w:customStyle="1" w:styleId="40">
    <w:name w:val="見出し 4 (文字)"/>
    <w:basedOn w:val="a1"/>
    <w:link w:val="4"/>
    <w:uiPriority w:val="99"/>
    <w:semiHidden/>
    <w:rPr>
      <w:rFonts w:asciiTheme="majorHAnsi" w:eastAsiaTheme="majorEastAsia" w:hAnsiTheme="majorHAnsi" w:cstheme="majorBidi"/>
      <w:color w:val="E03177" w:themeColor="accent1"/>
    </w:rPr>
  </w:style>
  <w:style w:type="paragraph" w:styleId="af0">
    <w:name w:val="header"/>
    <w:basedOn w:val="a"/>
    <w:link w:val="af1"/>
    <w:uiPriority w:val="99"/>
    <w:unhideWhenUsed/>
    <w:rsid w:val="005003DA"/>
    <w:pPr>
      <w:tabs>
        <w:tab w:val="center" w:pos="4252"/>
        <w:tab w:val="right" w:pos="8504"/>
      </w:tabs>
      <w:snapToGrid w:val="0"/>
    </w:pPr>
  </w:style>
  <w:style w:type="character" w:customStyle="1" w:styleId="af1">
    <w:name w:val="ヘッダー (文字)"/>
    <w:basedOn w:val="a1"/>
    <w:link w:val="af0"/>
    <w:uiPriority w:val="99"/>
    <w:rsid w:val="005003DA"/>
  </w:style>
  <w:style w:type="paragraph" w:styleId="af2">
    <w:name w:val="footer"/>
    <w:basedOn w:val="a"/>
    <w:link w:val="af3"/>
    <w:uiPriority w:val="99"/>
    <w:unhideWhenUsed/>
    <w:rsid w:val="005003DA"/>
    <w:pPr>
      <w:tabs>
        <w:tab w:val="center" w:pos="4252"/>
        <w:tab w:val="right" w:pos="8504"/>
      </w:tabs>
      <w:snapToGrid w:val="0"/>
    </w:pPr>
  </w:style>
  <w:style w:type="character" w:customStyle="1" w:styleId="af3">
    <w:name w:val="フッター (文字)"/>
    <w:basedOn w:val="a1"/>
    <w:link w:val="af2"/>
    <w:uiPriority w:val="99"/>
    <w:rsid w:val="005003DA"/>
  </w:style>
  <w:style w:type="paragraph" w:styleId="af4">
    <w:name w:val="List Paragraph"/>
    <w:basedOn w:val="a"/>
    <w:uiPriority w:val="34"/>
    <w:unhideWhenUsed/>
    <w:qFormat/>
    <w:rsid w:val="0031681D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oga\AppData\Roaming\Microsoft\Templates\&#23395;&#31680;&#12398;&#12452;&#12505;&#12531;&#12488;&#12398;&#12481;&#12521;&#12471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A2F973038A1748A8B169B532223FE55F"/>
        <w:category>
          <w:name w:val="全般"/>
          <w:gallery w:val="placeholder"/>
        </w:category>
        <w:types>
          <w:type w:val="bbPlcHdr"/>
        </w:types>
        <w:behaviors>
          <w:behavior w:val="content"/>
        </w:behaviors>
        <w:guid w:val="{9362D7AF-D36F-4C71-A3CF-90D7B4FFCAAA}"/>
      </w:docPartPr>
      <w:docPartBody>
        <w:p w:rsidR="001C7028" w:rsidRDefault="00126353" w:rsidP="00126353">
          <w:pPr>
            <w:pStyle w:val="A2F973038A1748A8B169B532223FE55F"/>
          </w:pPr>
          <w:r w:rsidRPr="00FE49F0">
            <w:rPr>
              <w:rFonts w:ascii="Meiryo UI" w:eastAsia="Meiryo UI" w:hAnsi="Meiryo UI"/>
              <w:lang w:bidi="ja-JP"/>
            </w:rPr>
            <w:br/>
            <w:t>[</w:t>
          </w:r>
          <w:r w:rsidRPr="00270A42">
            <w:rPr>
              <w:rFonts w:ascii="Meiryo UI" w:eastAsia="Meiryo UI" w:hAnsi="Meiryo UI"/>
              <w:lang w:val="ja-JP" w:bidi="ja-JP"/>
            </w:rPr>
            <w:t>郵便番号、都道府県、市区町村</w:t>
          </w:r>
          <w:r w:rsidRPr="00FE49F0">
            <w:rPr>
              <w:rFonts w:ascii="Meiryo UI" w:eastAsia="Meiryo UI" w:hAnsi="Meiryo UI"/>
              <w:lang w:bidi="ja-JP"/>
            </w:rPr>
            <w:t>]</w:t>
          </w:r>
          <w:r>
            <w:rPr>
              <w:rFonts w:ascii="Meiryo UI" w:eastAsia="Meiryo UI" w:hAnsi="Meiryo UI"/>
              <w:lang w:bidi="ja-JP"/>
            </w:rPr>
            <w:br/>
          </w:r>
          <w:r w:rsidRPr="00FE49F0">
            <w:rPr>
              <w:rFonts w:ascii="Meiryo UI" w:eastAsia="Meiryo UI" w:hAnsi="Meiryo UI"/>
              <w:lang w:bidi="ja-JP"/>
            </w:rPr>
            <w:t>[</w:t>
          </w:r>
          <w:r w:rsidRPr="00270A42">
            <w:rPr>
              <w:rFonts w:ascii="Meiryo UI" w:eastAsia="Meiryo UI" w:hAnsi="Meiryo UI"/>
              <w:lang w:val="ja-JP" w:bidi="ja-JP"/>
            </w:rPr>
            <w:t>番地</w:t>
          </w:r>
          <w:r w:rsidRPr="00FE49F0">
            <w:rPr>
              <w:rFonts w:ascii="Meiryo UI" w:eastAsia="Meiryo UI" w:hAnsi="Meiryo UI"/>
              <w:lang w:bidi="ja-JP"/>
            </w:rPr>
            <w:t>]</w:t>
          </w:r>
          <w:r w:rsidRPr="00FE49F0">
            <w:rPr>
              <w:rFonts w:ascii="Meiryo UI" w:eastAsia="Meiryo UI" w:hAnsi="Meiryo UI"/>
              <w:lang w:bidi="ja-JP"/>
            </w:rPr>
            <w:br/>
            <w:t>[</w:t>
          </w:r>
          <w:r w:rsidRPr="00270A42">
            <w:rPr>
              <w:rFonts w:ascii="Meiryo UI" w:eastAsia="Meiryo UI" w:hAnsi="Meiryo UI"/>
              <w:lang w:val="ja-JP" w:bidi="ja-JP"/>
            </w:rPr>
            <w:t>電話番号</w:t>
          </w:r>
          <w:r w:rsidRPr="00FE49F0">
            <w:rPr>
              <w:rFonts w:ascii="Meiryo UI" w:eastAsia="Meiryo UI" w:hAnsi="Meiryo UI"/>
              <w:lang w:bidi="ja-JP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00000001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有澤太楷書">
    <w:panose1 w:val="03000509000000000000"/>
    <w:charset w:val="80"/>
    <w:family w:val="script"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bordersDoNotSurroundHeader/>
  <w:bordersDoNotSurroundFooter/>
  <w:revisionView w:comments="0" w:insDel="0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5ED"/>
    <w:rsid w:val="00126353"/>
    <w:rsid w:val="001C7028"/>
    <w:rsid w:val="002715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5D6756349E4D8EAEB0055FB3557588">
    <w:name w:val="305D6756349E4D8EAEB0055FB3557588"/>
    <w:pPr>
      <w:widowControl w:val="0"/>
      <w:jc w:val="both"/>
    </w:pPr>
  </w:style>
  <w:style w:type="paragraph" w:customStyle="1" w:styleId="C9409F987C80489CA9B319B504A984BB">
    <w:name w:val="C9409F987C80489CA9B319B504A984BB"/>
    <w:pPr>
      <w:widowControl w:val="0"/>
      <w:jc w:val="both"/>
    </w:pPr>
  </w:style>
  <w:style w:type="paragraph" w:customStyle="1" w:styleId="A29C10C48B53415F8073EFCD2CAC1371">
    <w:name w:val="A29C10C48B53415F8073EFCD2CAC1371"/>
    <w:pPr>
      <w:widowControl w:val="0"/>
      <w:jc w:val="both"/>
    </w:pPr>
  </w:style>
  <w:style w:type="paragraph" w:customStyle="1" w:styleId="E928FA7C920044E0BA94BA2352582430">
    <w:name w:val="E928FA7C920044E0BA94BA2352582430"/>
    <w:pPr>
      <w:widowControl w:val="0"/>
      <w:jc w:val="both"/>
    </w:pPr>
  </w:style>
  <w:style w:type="paragraph" w:customStyle="1" w:styleId="048EF27366A64DF789A0177C6A0F52E7">
    <w:name w:val="048EF27366A64DF789A0177C6A0F52E7"/>
    <w:pPr>
      <w:widowControl w:val="0"/>
      <w:jc w:val="both"/>
    </w:pPr>
  </w:style>
  <w:style w:type="paragraph" w:customStyle="1" w:styleId="57B84871B8DA468E900A66ABFD2ED678">
    <w:name w:val="57B84871B8DA468E900A66ABFD2ED678"/>
    <w:pPr>
      <w:widowControl w:val="0"/>
      <w:jc w:val="both"/>
    </w:pPr>
  </w:style>
  <w:style w:type="paragraph" w:customStyle="1" w:styleId="C825A8E18079405BB879D809C1FB2951">
    <w:name w:val="C825A8E18079405BB879D809C1FB2951"/>
    <w:pPr>
      <w:widowControl w:val="0"/>
      <w:jc w:val="both"/>
    </w:pPr>
  </w:style>
  <w:style w:type="paragraph" w:customStyle="1" w:styleId="4E81FE47D51B49CEA4E7880EBCF805D6">
    <w:name w:val="4E81FE47D51B49CEA4E7880EBCF805D6"/>
    <w:pPr>
      <w:widowControl w:val="0"/>
      <w:jc w:val="both"/>
    </w:pPr>
  </w:style>
  <w:style w:type="paragraph" w:customStyle="1" w:styleId="A83750F9AEB348D699E0E6AC97245050">
    <w:name w:val="A83750F9AEB348D699E0E6AC97245050"/>
    <w:pPr>
      <w:widowControl w:val="0"/>
      <w:jc w:val="both"/>
    </w:pPr>
  </w:style>
  <w:style w:type="paragraph" w:customStyle="1" w:styleId="04700E3F0F414673B1F624422408CE44">
    <w:name w:val="04700E3F0F414673B1F624422408CE44"/>
    <w:pPr>
      <w:widowControl w:val="0"/>
      <w:jc w:val="both"/>
    </w:pPr>
  </w:style>
  <w:style w:type="paragraph" w:customStyle="1" w:styleId="7BA0289B7E5949C189AA8E04D851A6CB">
    <w:name w:val="7BA0289B7E5949C189AA8E04D851A6CB"/>
    <w:pPr>
      <w:widowControl w:val="0"/>
      <w:jc w:val="both"/>
    </w:pPr>
  </w:style>
  <w:style w:type="paragraph" w:customStyle="1" w:styleId="502C6BAB30A448DB9F50EF12CF5D9AFA">
    <w:name w:val="502C6BAB30A448DB9F50EF12CF5D9AFA"/>
    <w:pPr>
      <w:widowControl w:val="0"/>
      <w:jc w:val="both"/>
    </w:pPr>
  </w:style>
  <w:style w:type="paragraph" w:customStyle="1" w:styleId="255DAAF8F8544093AFE5912340088D37">
    <w:name w:val="255DAAF8F8544093AFE5912340088D37"/>
    <w:pPr>
      <w:widowControl w:val="0"/>
      <w:jc w:val="both"/>
    </w:pPr>
  </w:style>
  <w:style w:type="paragraph" w:customStyle="1" w:styleId="DCB75B1A2FA7421CAED89462D56B7957">
    <w:name w:val="DCB75B1A2FA7421CAED89462D56B7957"/>
    <w:rsid w:val="002715ED"/>
    <w:pPr>
      <w:widowControl w:val="0"/>
      <w:jc w:val="both"/>
    </w:pPr>
  </w:style>
  <w:style w:type="paragraph" w:customStyle="1" w:styleId="73365CB269634EA09F20B350C54D1D62">
    <w:name w:val="73365CB269634EA09F20B350C54D1D62"/>
    <w:rsid w:val="002715ED"/>
    <w:pPr>
      <w:widowControl w:val="0"/>
      <w:jc w:val="both"/>
    </w:pPr>
  </w:style>
  <w:style w:type="paragraph" w:customStyle="1" w:styleId="EBA3E546AAE84AD28B0DF27119D50AAF">
    <w:name w:val="EBA3E546AAE84AD28B0DF27119D50AAF"/>
    <w:rsid w:val="00126353"/>
    <w:pPr>
      <w:widowControl w:val="0"/>
      <w:jc w:val="both"/>
    </w:pPr>
  </w:style>
  <w:style w:type="paragraph" w:customStyle="1" w:styleId="60875A3FD7CB45D687A6D455C7AE583E">
    <w:name w:val="60875A3FD7CB45D687A6D455C7AE583E"/>
    <w:rsid w:val="00126353"/>
    <w:pPr>
      <w:widowControl w:val="0"/>
      <w:jc w:val="both"/>
    </w:pPr>
  </w:style>
  <w:style w:type="paragraph" w:customStyle="1" w:styleId="A2F973038A1748A8B169B532223FE55F">
    <w:name w:val="A2F973038A1748A8B169B532223FE55F"/>
    <w:rsid w:val="00126353"/>
    <w:pPr>
      <w:widowControl w:val="0"/>
      <w:jc w:val="both"/>
    </w:pPr>
  </w:style>
  <w:style w:type="paragraph" w:customStyle="1" w:styleId="B24994AEF08D45C5A617ABFEAEBF16B4">
    <w:name w:val="B24994AEF08D45C5A617ABFEAEBF16B4"/>
    <w:rsid w:val="00126353"/>
    <w:pPr>
      <w:widowControl w:val="0"/>
      <w:jc w:val="both"/>
    </w:pPr>
  </w:style>
  <w:style w:type="paragraph" w:customStyle="1" w:styleId="89D3AC621A444DF99BF167A65CB73170">
    <w:name w:val="89D3AC621A444DF99BF167A65CB73170"/>
    <w:rsid w:val="00126353"/>
    <w:pPr>
      <w:widowControl w:val="0"/>
      <w:jc w:val="both"/>
    </w:pPr>
  </w:style>
  <w:style w:type="paragraph" w:customStyle="1" w:styleId="982A21056D4949A4B7836730194AAAA7">
    <w:name w:val="982A21056D4949A4B7836730194AAAA7"/>
    <w:rsid w:val="00126353"/>
    <w:pPr>
      <w:widowControl w:val="0"/>
      <w:jc w:val="both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5D4FA3A-F622-4F28-A87C-A1CB61383206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4873beb7-5857-4685-be1f-d57550cc96cc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71B1DBB-9F1A-4D25-B04A-6F568A5C1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季節のイベントのチラシ</Template>
  <TotalTime>0</TotalTime>
  <Pages>2</Pages>
  <Words>58</Words>
  <Characters>335</Characters>
  <Application>Microsoft Office Word</Application>
  <DocSecurity>0</DocSecurity>
  <Lines>2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koga</dc:creator>
  <cp:keywords/>
  <dc:description/>
  <cp:lastModifiedBy>koga</cp:lastModifiedBy>
  <cp:revision>2</cp:revision>
  <cp:lastPrinted>2018-04-02T13:25:00Z</cp:lastPrinted>
  <dcterms:created xsi:type="dcterms:W3CDTF">2018-04-04T04:00:00Z</dcterms:created>
  <dcterms:modified xsi:type="dcterms:W3CDTF">2018-04-04T04:00:00Z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